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57B2" w:rsidRDefault="00406F38">
      <w:pPr>
        <w:rPr>
          <w:lang w:val="it-IT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2A7F82">
        <w:tab/>
      </w:r>
      <w:r w:rsidRPr="00406F38">
        <w:rPr>
          <w:lang w:val="it-IT"/>
        </w:rPr>
        <w:t xml:space="preserve">Al </w:t>
      </w:r>
      <w:r w:rsidRPr="00406F38">
        <w:rPr>
          <w:lang w:val="it-IT"/>
        </w:rPr>
        <w:tab/>
        <w:t>Comune di Villanuova sul Clisi</w:t>
      </w:r>
    </w:p>
    <w:p w:rsidR="00406F38" w:rsidRDefault="00406F38">
      <w:pPr>
        <w:rPr>
          <w:lang w:val="it-IT"/>
        </w:rPr>
      </w:pPr>
    </w:p>
    <w:p w:rsidR="00406F38" w:rsidRDefault="00406F38">
      <w:pPr>
        <w:rPr>
          <w:lang w:val="it-IT"/>
        </w:rPr>
      </w:pPr>
    </w:p>
    <w:p w:rsidR="00406F38" w:rsidRDefault="00406F38">
      <w:pPr>
        <w:rPr>
          <w:lang w:val="it-IT"/>
        </w:rPr>
      </w:pPr>
      <w:r w:rsidRPr="00406F38">
        <w:rPr>
          <w:b/>
          <w:lang w:val="it-IT"/>
        </w:rPr>
        <w:t>Oggetto</w:t>
      </w:r>
      <w:r>
        <w:rPr>
          <w:lang w:val="it-IT"/>
        </w:rPr>
        <w:t xml:space="preserve"> : Dichiarazione esenzione fiscale e comunicazione modalità di pagamento.</w:t>
      </w:r>
    </w:p>
    <w:p w:rsidR="00406F38" w:rsidRDefault="00406F38">
      <w:pPr>
        <w:rPr>
          <w:lang w:val="it-IT"/>
        </w:rPr>
      </w:pPr>
    </w:p>
    <w:p w:rsidR="00406F38" w:rsidRDefault="00406F38">
      <w:pPr>
        <w:rPr>
          <w:lang w:val="it-IT"/>
        </w:rPr>
      </w:pPr>
      <w:r>
        <w:rPr>
          <w:lang w:val="it-IT"/>
        </w:rPr>
        <w:t xml:space="preserve">Il sottoscritto     _________________________________________________  nato a         ____________                      il    _______________                            e    residente a  _________________________________________        </w:t>
      </w:r>
    </w:p>
    <w:p w:rsidR="00406F38" w:rsidRDefault="00406F38">
      <w:pPr>
        <w:rPr>
          <w:lang w:val="it-IT"/>
        </w:rPr>
      </w:pPr>
      <w:r>
        <w:rPr>
          <w:lang w:val="it-IT"/>
        </w:rPr>
        <w:t>Via       ___________________________                         n.____  C.F._______________________________</w:t>
      </w:r>
    </w:p>
    <w:p w:rsidR="00F00F2A" w:rsidRDefault="00F00F2A">
      <w:pPr>
        <w:rPr>
          <w:lang w:val="it-IT"/>
        </w:rPr>
      </w:pPr>
      <w:proofErr w:type="spellStart"/>
      <w:r>
        <w:rPr>
          <w:lang w:val="it-IT"/>
        </w:rPr>
        <w:t>Telef</w:t>
      </w:r>
      <w:proofErr w:type="spellEnd"/>
      <w:r>
        <w:rPr>
          <w:lang w:val="it-IT"/>
        </w:rPr>
        <w:t>.____________________________</w:t>
      </w:r>
    </w:p>
    <w:p w:rsidR="00406F38" w:rsidRDefault="00406F38">
      <w:pPr>
        <w:rPr>
          <w:lang w:val="it-IT"/>
        </w:rPr>
      </w:pPr>
    </w:p>
    <w:p w:rsidR="00406F38" w:rsidRDefault="00406F38">
      <w:pPr>
        <w:rPr>
          <w:lang w:val="it-IT"/>
        </w:rPr>
      </w:pPr>
      <w:r>
        <w:rPr>
          <w:lang w:val="it-IT"/>
        </w:rPr>
        <w:t>IN QUALITA’ DI PRESIDENTE E/O LEGALE RAPPRESENTANTE DELL’ASSOCIAZIONE/ENTE/ISTITUZIONE</w:t>
      </w:r>
    </w:p>
    <w:p w:rsidR="00406F38" w:rsidRDefault="00406F38">
      <w:pPr>
        <w:pBdr>
          <w:bottom w:val="single" w:sz="12" w:space="1" w:color="auto"/>
        </w:pBdr>
        <w:rPr>
          <w:lang w:val="it-IT"/>
        </w:rPr>
      </w:pPr>
    </w:p>
    <w:p w:rsidR="00406F38" w:rsidRDefault="00406F38">
      <w:pPr>
        <w:rPr>
          <w:lang w:val="it-IT"/>
        </w:rPr>
      </w:pPr>
      <w:r>
        <w:rPr>
          <w:lang w:val="it-IT"/>
        </w:rPr>
        <w:t>Con sede in _______________________________________  (BS) Via _____________________ n______</w:t>
      </w:r>
    </w:p>
    <w:p w:rsidR="00406F38" w:rsidRDefault="00406F38">
      <w:pPr>
        <w:rPr>
          <w:lang w:val="it-IT"/>
        </w:rPr>
      </w:pPr>
    </w:p>
    <w:p w:rsidR="00406F38" w:rsidRDefault="00406F38">
      <w:pPr>
        <w:rPr>
          <w:lang w:val="it-IT"/>
        </w:rPr>
      </w:pPr>
      <w:r>
        <w:rPr>
          <w:lang w:val="it-IT"/>
        </w:rPr>
        <w:t>C.F.ASSOCIAZIONE ____________________________  tel._____________</w:t>
      </w:r>
    </w:p>
    <w:p w:rsidR="00F00F2A" w:rsidRDefault="00406F38">
      <w:pPr>
        <w:rPr>
          <w:lang w:val="it-IT"/>
        </w:rPr>
      </w:pPr>
      <w:r>
        <w:rPr>
          <w:lang w:val="it-IT"/>
        </w:rPr>
        <w:t xml:space="preserve">Mail___________________________________________   </w:t>
      </w:r>
      <w:proofErr w:type="spellStart"/>
      <w:r>
        <w:rPr>
          <w:lang w:val="it-IT"/>
        </w:rPr>
        <w:t>pec</w:t>
      </w:r>
      <w:proofErr w:type="spellEnd"/>
      <w:r>
        <w:rPr>
          <w:lang w:val="it-IT"/>
        </w:rPr>
        <w:t>__________________________________</w:t>
      </w:r>
    </w:p>
    <w:p w:rsidR="00F00F2A" w:rsidRDefault="00F00F2A">
      <w:pPr>
        <w:rPr>
          <w:lang w:val="it-IT"/>
        </w:rPr>
      </w:pPr>
    </w:p>
    <w:p w:rsidR="00F00F2A" w:rsidRPr="001B241A" w:rsidRDefault="00F00F2A" w:rsidP="001B241A">
      <w:pPr>
        <w:jc w:val="both"/>
        <w:rPr>
          <w:b/>
          <w:lang w:val="it-IT"/>
        </w:rPr>
      </w:pPr>
      <w:r>
        <w:rPr>
          <w:lang w:val="it-IT"/>
        </w:rPr>
        <w:t xml:space="preserve">Consapevole delle responsabilità penali per le dichiarazioni mendaci , ai sensi degli artt.75  e 76 del D.P.R.445/2000 che prevedono la decadenza dai benefici e l’obbligo di denuncia all’autorità competente dichiara, sotto la propria responsabilità, che l’attività svolta dall’associazione rappresentata </w:t>
      </w:r>
      <w:r w:rsidRPr="001B241A">
        <w:rPr>
          <w:b/>
          <w:lang w:val="it-IT"/>
        </w:rPr>
        <w:t>non riveste finalità di tipo commerciale ed è quindi senza scopro di lucro.</w:t>
      </w:r>
    </w:p>
    <w:p w:rsidR="00F00F2A" w:rsidRPr="001B241A" w:rsidRDefault="00F00F2A" w:rsidP="001B241A">
      <w:pPr>
        <w:jc w:val="both"/>
        <w:rPr>
          <w:b/>
          <w:lang w:val="it-IT"/>
        </w:rPr>
      </w:pPr>
      <w:r w:rsidRPr="001B241A">
        <w:rPr>
          <w:b/>
          <w:lang w:val="it-IT"/>
        </w:rPr>
        <w:t>Chiede pertanto l’esenzione dall’applicazione della ritenuta del 4% sui contributi erogati.</w:t>
      </w:r>
    </w:p>
    <w:p w:rsidR="002A7F82" w:rsidRDefault="00F00F2A" w:rsidP="001B241A">
      <w:pPr>
        <w:jc w:val="both"/>
        <w:rPr>
          <w:lang w:val="it-IT"/>
        </w:rPr>
      </w:pPr>
      <w:r>
        <w:rPr>
          <w:lang w:val="it-IT"/>
        </w:rPr>
        <w:t xml:space="preserve">Comunica i dati per il pagamento del contributo eventualmente concesso </w:t>
      </w:r>
      <w:r w:rsidR="002A7F82">
        <w:rPr>
          <w:lang w:val="it-IT"/>
        </w:rPr>
        <w:t>e chiede che lo stesso venga accreditato sul conto corrente intestato all’Associazione /ente/Istituzione/Comitato presso la</w:t>
      </w:r>
    </w:p>
    <w:p w:rsidR="002A7F82" w:rsidRDefault="002A7F82">
      <w:pPr>
        <w:rPr>
          <w:lang w:val="it-IT"/>
        </w:rPr>
      </w:pPr>
      <w:r>
        <w:rPr>
          <w:lang w:val="it-IT"/>
        </w:rPr>
        <w:t>BANCA______________________________________________ FILIALE DI ________________________</w:t>
      </w:r>
    </w:p>
    <w:p w:rsidR="001B241A" w:rsidRDefault="002A7F82">
      <w:pPr>
        <w:rPr>
          <w:lang w:val="it-IT"/>
        </w:rPr>
      </w:pPr>
      <w:r>
        <w:rPr>
          <w:lang w:val="it-IT"/>
        </w:rPr>
        <w:t>IBAN _______________________________________________________</w:t>
      </w:r>
      <w:r w:rsidR="00406F38">
        <w:rPr>
          <w:lang w:val="it-IT"/>
        </w:rPr>
        <w:t xml:space="preserve">        </w:t>
      </w:r>
    </w:p>
    <w:p w:rsidR="001B241A" w:rsidRDefault="001B241A">
      <w:pPr>
        <w:rPr>
          <w:lang w:val="it-IT"/>
        </w:rPr>
      </w:pPr>
      <w:r>
        <w:rPr>
          <w:lang w:val="it-IT"/>
        </w:rPr>
        <w:t>Distinti saluti.</w:t>
      </w:r>
    </w:p>
    <w:p w:rsidR="001B241A" w:rsidRDefault="001B241A">
      <w:pPr>
        <w:rPr>
          <w:lang w:val="it-IT"/>
        </w:rPr>
      </w:pPr>
      <w:r>
        <w:rPr>
          <w:lang w:val="it-IT"/>
        </w:rPr>
        <w:t>Luogo e data ____________________</w:t>
      </w:r>
      <w:r w:rsidR="00406F38">
        <w:rPr>
          <w:lang w:val="it-IT"/>
        </w:rPr>
        <w:t xml:space="preserve"> </w:t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</w:p>
    <w:p w:rsidR="00406F38" w:rsidRDefault="001B241A" w:rsidP="001B241A">
      <w:pPr>
        <w:ind w:left="5040" w:firstLine="720"/>
        <w:rPr>
          <w:lang w:val="it-IT"/>
        </w:rPr>
      </w:pPr>
      <w:r>
        <w:rPr>
          <w:lang w:val="it-IT"/>
        </w:rPr>
        <w:t>_____________________________</w:t>
      </w:r>
      <w:bookmarkStart w:id="0" w:name="_GoBack"/>
      <w:bookmarkEnd w:id="0"/>
      <w:r>
        <w:rPr>
          <w:lang w:val="it-IT"/>
        </w:rPr>
        <w:t>_</w:t>
      </w:r>
    </w:p>
    <w:p w:rsidR="001B241A" w:rsidRPr="00406F38" w:rsidRDefault="001B241A">
      <w:pPr>
        <w:rPr>
          <w:lang w:val="it-IT"/>
        </w:rPr>
      </w:pP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  <w:t>Timbro e firma per esteso</w:t>
      </w:r>
    </w:p>
    <w:sectPr w:rsidR="001B241A" w:rsidRPr="00406F3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F38"/>
    <w:rsid w:val="001B241A"/>
    <w:rsid w:val="002A7F82"/>
    <w:rsid w:val="00406F38"/>
    <w:rsid w:val="00456706"/>
    <w:rsid w:val="00DA6F13"/>
    <w:rsid w:val="00F00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247034"/>
  <w15:chartTrackingRefBased/>
  <w15:docId w15:val="{79524170-4B84-4C09-B0C4-EB8440B0E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E8C7EEE5</Template>
  <TotalTime>12</TotalTime>
  <Pages>1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Secoval</Company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Giuliana Coglio</dc:creator>
  <cp:keywords/>
  <dc:description/>
  <cp:lastModifiedBy>Giuliana Coglio</cp:lastModifiedBy>
  <cp:revision>1</cp:revision>
  <dcterms:created xsi:type="dcterms:W3CDTF">2022-03-24T08:13:00Z</dcterms:created>
  <dcterms:modified xsi:type="dcterms:W3CDTF">2022-03-24T08:25:00Z</dcterms:modified>
</cp:coreProperties>
</file>